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The maximum regular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ARIMA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order that the automatic model selection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procedure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will identify has been changed to three (3) since SEATS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seasonal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adjustments are generated in this run.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AO2000.3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TC2014.3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AO2015.3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LS2015.3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TC2008.3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AO2016.2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TC2016.2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AO2007.4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TC2008.1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TC2010.2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TC2012.4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NOTE: Unable to test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AO2012.3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due to regression matrix singularity.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The effect of this outlier is already accounted for by other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usually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user-specified or previously identified outliers).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ERROR: Estimation failed to converge -- maximum iterations reached.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Rerun program trying one of the following: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(1) Allow more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iterations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(set a larger value of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maxiter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).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(2) Try a different model.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See Section 5 of the X-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13ARIMA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-SEATS Reference Manual for more discussion.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******Input Spec File******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series{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title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"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SER82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"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3.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start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1984.4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4.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period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4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5.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modelspan</w:t>
      </w:r>
      <w:proofErr w:type="spellEnd"/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(1984.04, 2016.03)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6.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name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"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SER82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"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7.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file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"C:\Users\LR2832~1.NAT\AppData\ev_temp\EVX13TMP.DAT"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8.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decimals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1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9.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10.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transform{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11.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function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auto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lastRenderedPageBreak/>
        <w:t>12.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13.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outlier{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14.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types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=(all)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15.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16.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automdl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17.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maxdiff</w:t>
      </w:r>
      <w:proofErr w:type="spellEnd"/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(1,1)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18.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maxorder</w:t>
      </w:r>
      <w:proofErr w:type="spellEnd"/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(4,1)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19.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mixed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no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20.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21.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estimate{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22.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maxiter</w:t>
      </w:r>
      <w:proofErr w:type="spellEnd"/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3000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23.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24.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forecast{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25.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26.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SEATS{</w:t>
      </w:r>
      <w:proofErr w:type="gram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27.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hpcycle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=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yes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28.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save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(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s12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)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29.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savelog</w:t>
      </w:r>
      <w:proofErr w:type="spellEnd"/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ssg</w:t>
      </w:r>
      <w:proofErr w:type="spellEnd"/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30.</w:t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r>
        <w:rPr>
          <w:rFonts w:ascii="Courier New" w:hAnsi="Courier New" w:cs="Courier New"/>
          <w:color w:val="000000"/>
          <w:sz w:val="18"/>
          <w:szCs w:val="18"/>
        </w:rPr>
        <w:tab/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noadmiss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=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yes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31.</w:t>
      </w:r>
      <w:r>
        <w:rPr>
          <w:rFonts w:ascii="Courier New" w:hAnsi="Courier New" w:cs="Courier New"/>
          <w:color w:val="000000"/>
          <w:sz w:val="18"/>
          <w:szCs w:val="18"/>
        </w:rPr>
        <w:tab/>
        <w:t>}</w:t>
      </w:r>
    </w:p>
    <w:p w:rsidR="00A5717D" w:rsidRDefault="00A5717D" w:rsidP="00A5717D">
      <w:pPr>
        <w:tabs>
          <w:tab w:val="left" w:pos="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  <w:tab w:val="left" w:pos="12420"/>
          <w:tab w:val="left" w:pos="12960"/>
          <w:tab w:val="left" w:pos="13500"/>
          <w:tab w:val="left" w:pos="14040"/>
          <w:tab w:val="left" w:pos="14580"/>
          <w:tab w:val="left" w:pos="15120"/>
          <w:tab w:val="left" w:pos="15660"/>
          <w:tab w:val="left" w:pos="16200"/>
          <w:tab w:val="left" w:pos="1674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18"/>
          <w:szCs w:val="18"/>
        </w:rPr>
      </w:pPr>
    </w:p>
    <w:p w:rsidR="0031617A" w:rsidRPr="00A5717D" w:rsidRDefault="0031617A" w:rsidP="00A5717D">
      <w:bookmarkStart w:id="0" w:name="_GoBack"/>
      <w:bookmarkEnd w:id="0"/>
    </w:p>
    <w:sectPr w:rsidR="0031617A" w:rsidRPr="00A5717D" w:rsidSect="00DF160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UniqueIdentifier" w:val="Empty"/>
  </w:docVars>
  <w:rsids>
    <w:rsidRoot w:val="00A5717D"/>
    <w:rsid w:val="0031617A"/>
    <w:rsid w:val="004A5797"/>
    <w:rsid w:val="005F58ED"/>
    <w:rsid w:val="00A5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942A965B.dotm</Template>
  <TotalTime>1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Richardson</dc:creator>
  <cp:lastModifiedBy>Linda Richardson</cp:lastModifiedBy>
  <cp:revision>1</cp:revision>
  <dcterms:created xsi:type="dcterms:W3CDTF">2016-10-07T00:59:00Z</dcterms:created>
  <dcterms:modified xsi:type="dcterms:W3CDTF">2016-10-07T01:00:00Z</dcterms:modified>
</cp:coreProperties>
</file>