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7B" w:rsidRDefault="004F337B" w:rsidP="004F337B">
      <w:r>
        <w:t>Restricted form: steady state</w:t>
      </w:r>
    </w:p>
    <w:p w:rsidR="004F337B" w:rsidRDefault="00B26284" w:rsidP="004F337B"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/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/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/>
                  </m:sSub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m>
                        <m:mPr>
                          <m:mcs>
                            <m:mc>
                              <m:mcPr>
                                <m:count m:val="3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-0.350078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-0.061772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0.052363</m:t>
                            </m:r>
                          </m:e>
                        </m:mr>
                      </m:m>
                    </m:e>
                    <m:sub/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-0.022732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0.0000786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-0.104260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0.052363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-0.060616</m:t>
                        </m:r>
                      </m:e>
                    </m:mr>
                  </m:m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0.042378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-0.0000786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1.454338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0.009409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0.008253</m:t>
                        </m:r>
                      </m:e>
                    </m:mr>
                  </m:m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-0.019646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 w:rsidR="004F337B" w:rsidRPr="00082E25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</m:mr>
                  </m:m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e>
              </m:mr>
            </m:m>
          </m:e>
        </m:d>
      </m:oMath>
    </w:p>
    <w:p w:rsidR="004F337B" w:rsidRDefault="004F337B" w:rsidP="004F337B">
      <w:r>
        <w:t>Dynamics</w:t>
      </w:r>
    </w:p>
    <w:p w:rsidR="004F337B" w:rsidRDefault="00B26284" w:rsidP="004F337B">
      <w:pPr>
        <w:rPr>
          <w:rFonts w:ascii="Times New Roman" w:hAnsi="Times New Roman" w:cs="Times New Roman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</m:m>
          </m:e>
        </m:d>
      </m:oMath>
      <w:r w:rsidR="004F337B" w:rsidRPr="00082E25">
        <w:rPr>
          <w:rFonts w:ascii="Times New Roman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0.563689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0.590959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-0574168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-0563773</m:t>
                  </m:r>
                </m:e>
              </m:mr>
              <m:mr>
                <m:e/>
                <m:e/>
              </m:mr>
            </m:m>
          </m:e>
        </m:d>
      </m:oMath>
      <w:r w:rsidR="004F337B" w:rsidRPr="00082E25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</m:m>
                </m:e>
              </m:mr>
            </m:m>
          </m:e>
        </m:d>
      </m:oMath>
      <w:r w:rsidR="004F337B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+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-0.094644</m:t>
                      </m:r>
                    </m:e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-0.161377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0.027819</m:t>
                            </m:r>
                          </m:e>
                        </m:mr>
                      </m:m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-0.000000421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0.088175</m:t>
                      </m:r>
                    </m:e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0.167712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-0.050646</m:t>
                            </m:r>
                          </m:e>
                        </m:mr>
                      </m:m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0.000000298</m:t>
                      </m:r>
                    </m:e>
                  </m:mr>
                  <m:mr>
                    <m:e/>
                    <m:e/>
                    <m:e/>
                  </m:mr>
                </m:m>
              </m:e>
            </m:d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q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ht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</m:m>
                </m:e>
              </m:mr>
            </m:m>
          </m:e>
        </m:d>
      </m:oMath>
      <w:r w:rsidR="004F337B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-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0.407012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0.323540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0.037813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0.197108</m:t>
                  </m:r>
                </m:e>
              </m:mr>
              <m:mr>
                <m:e/>
                <m:e/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</m:m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</m:m>
          </m:e>
        </m:d>
      </m:oMath>
    </w:p>
    <w:p w:rsidR="00B26284" w:rsidRDefault="00B26284" w:rsidP="004F337B">
      <w:pPr>
        <w:rPr>
          <w:rFonts w:ascii="Times New Roman" w:hAnsi="Times New Roman" w:cs="Times New Roman"/>
          <w:sz w:val="24"/>
          <w:szCs w:val="24"/>
        </w:rPr>
      </w:pPr>
    </w:p>
    <w:p w:rsidR="00B26284" w:rsidRDefault="00B26284" w:rsidP="004F337B">
      <w:pPr>
        <w:rPr>
          <w:rFonts w:ascii="Times New Roman" w:hAnsi="Times New Roman" w:cs="Times New Roman"/>
          <w:sz w:val="24"/>
          <w:szCs w:val="24"/>
        </w:rPr>
      </w:pPr>
    </w:p>
    <w:p w:rsidR="00B26284" w:rsidRDefault="00B26284" w:rsidP="004F337B">
      <w:pPr>
        <w:rPr>
          <w:rFonts w:ascii="Times New Roman" w:hAnsi="Times New Roman" w:cs="Times New Roman"/>
          <w:sz w:val="24"/>
          <w:szCs w:val="24"/>
        </w:rPr>
      </w:pPr>
    </w:p>
    <w:p w:rsidR="00B26284" w:rsidRDefault="00B26284" w:rsidP="004F3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relevant information is on the following page</w:t>
      </w:r>
    </w:p>
    <w:p w:rsidR="00B26284" w:rsidRDefault="00B26284" w:rsidP="004F337B">
      <w:bookmarkStart w:id="0" w:name="_GoBack"/>
      <w:bookmarkEnd w:id="0"/>
    </w:p>
    <w:p w:rsidR="001410A4" w:rsidRDefault="00B26284">
      <w:r>
        <w:rPr>
          <w:noProof/>
        </w:rPr>
        <w:lastRenderedPageBreak/>
        <w:drawing>
          <wp:inline distT="0" distB="0" distL="0" distR="0" wp14:anchorId="473C4D88" wp14:editId="6EAC064D">
            <wp:extent cx="5731510" cy="78006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10A4" w:rsidSect="00141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37B"/>
    <w:rsid w:val="001410A4"/>
    <w:rsid w:val="00244DA1"/>
    <w:rsid w:val="00274DFF"/>
    <w:rsid w:val="004F337B"/>
    <w:rsid w:val="00B2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3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3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3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3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C9FE3-07B3-4ED2-BBEB-51EC03DE7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E179234B.dotm</Template>
  <TotalTime>2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Reading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 Mao</dc:creator>
  <cp:lastModifiedBy>Qi Mao</cp:lastModifiedBy>
  <cp:revision>2</cp:revision>
  <dcterms:created xsi:type="dcterms:W3CDTF">2014-03-13T17:24:00Z</dcterms:created>
  <dcterms:modified xsi:type="dcterms:W3CDTF">2014-03-13T17:28:00Z</dcterms:modified>
</cp:coreProperties>
</file>