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29A" w:rsidRDefault="00E6629A">
      <w:r>
        <w:t xml:space="preserve">    </w:t>
      </w:r>
      <w:r>
        <w:rPr>
          <w:noProof/>
        </w:rPr>
        <w:drawing>
          <wp:inline distT="0" distB="0" distL="0" distR="0" wp14:anchorId="08B62D6B" wp14:editId="21B1E923">
            <wp:extent cx="4613275" cy="822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1327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29A" w:rsidRDefault="00E6629A"/>
    <w:p w:rsidR="00E6629A" w:rsidRDefault="00E6629A"/>
    <w:p w:rsidR="00B46AC1" w:rsidRPr="00082E25" w:rsidRDefault="001F27F9" w:rsidP="00B46AC1">
      <w:pPr>
        <w:jc w:val="both"/>
        <w:rPr>
          <w:rFonts w:ascii="Times New Roman" w:hAnsi="Times New Roman" w:cs="Times New Roman"/>
          <w:sz w:val="24"/>
          <w:szCs w:val="24"/>
        </w:rPr>
      </w:pP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∆s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∆s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∆s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</m:t>
                      </m:r>
                    </m:sub>
                  </m:sSub>
                </m:e>
              </m:mr>
            </m:m>
          </m:e>
        </m:d>
      </m:oMath>
      <w:r w:rsidR="00B46AC1" w:rsidRPr="00082E25">
        <w:rPr>
          <w:rFonts w:ascii="Times New Roman" w:hAnsi="Times New Roman" w:cs="Times New Roman"/>
          <w:sz w:val="24"/>
          <w:szCs w:val="24"/>
        </w:rPr>
        <w:t xml:space="preserve"> =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11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12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21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22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31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32</m:t>
                      </m:r>
                    </m:sub>
                  </m:sSub>
                </m:e>
              </m:mr>
            </m:m>
          </m:e>
        </m:d>
      </m:oMath>
      <w:r w:rsidR="00B46AC1" w:rsidRPr="00082E25">
        <w:rPr>
          <w:rFonts w:ascii="Times New Roman" w:hAnsi="Times New Roman" w:cs="Times New Roman"/>
          <w:sz w:val="24"/>
          <w:szCs w:val="24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∆s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t-1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∆s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t-1</m:t>
                      </m:r>
                    </m:sub>
                  </m:sSub>
                </m:e>
              </m:mr>
            </m:m>
          </m:e>
        </m:d>
      </m:oMath>
      <w:r w:rsidR="00B46AC1" w:rsidRPr="00082E25">
        <w:rPr>
          <w:rFonts w:ascii="Times New Roman" w:hAnsi="Times New Roman" w:cs="Times New Roman"/>
          <w:sz w:val="24"/>
          <w:szCs w:val="24"/>
        </w:rPr>
        <w:t xml:space="preserve"> +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mPr>
                  <m:m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β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11</m:t>
                          </m:r>
                        </m:sub>
                      </m:sSub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⋯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β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14</m:t>
                          </m:r>
                        </m:sub>
                      </m:sSub>
                    </m:e>
                  </m:mr>
                  <m:m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⋮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⋱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⋮</m:t>
                      </m:r>
                    </m:e>
                  </m:mr>
                  <m:m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β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31</m:t>
                          </m:r>
                        </m:sub>
                      </m:sSub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⋯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β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34</m:t>
                          </m:r>
                        </m:sub>
                      </m:sSub>
                    </m:e>
                  </m:mr>
                </m:m>
              </m:e>
            </m:d>
          </m:e>
        </m:d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∆w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∆q</m:t>
                        </m:r>
                      </m:e>
                    </m:mr>
                  </m:m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h</m:t>
                            </m:r>
                          </m:sub>
                        </m:sSub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∆y</m:t>
                        </m:r>
                      </m:e>
                    </m:mr>
                  </m:m>
                </m:e>
              </m:mr>
            </m:m>
          </m:e>
        </m:d>
      </m:oMath>
      <w:r w:rsidR="00B46AC1" w:rsidRPr="00082E25">
        <w:rPr>
          <w:rFonts w:ascii="Times New Roman" w:hAnsi="Times New Roman" w:cs="Times New Roman"/>
          <w:sz w:val="24"/>
          <w:szCs w:val="24"/>
        </w:rPr>
        <w:t xml:space="preserve"> -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11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12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21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22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31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32</m:t>
                      </m:r>
                    </m:sub>
                  </m:sSub>
                </m:e>
              </m:mr>
            </m:m>
          </m:e>
        </m:d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t-1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t-1</m:t>
                      </m:r>
                    </m:sub>
                  </m:sSub>
                </m:e>
              </m:mr>
            </m:m>
          </m:e>
        </m:d>
      </m:oMath>
      <w:r w:rsidR="00B46AC1" w:rsidRPr="00082E25">
        <w:rPr>
          <w:rFonts w:ascii="Times New Roman" w:hAnsi="Times New Roman" w:cs="Times New Roman"/>
          <w:sz w:val="24"/>
          <w:szCs w:val="24"/>
        </w:rPr>
        <w:t xml:space="preserve"> -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π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10</m:t>
                      </m:r>
                    </m:sub>
                  </m:sSub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⋯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π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14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⋮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⋱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⋮</m:t>
                  </m:r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π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30</m:t>
                      </m:r>
                    </m:sub>
                  </m:sSub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⋯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π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34</m:t>
                      </m:r>
                    </m:sub>
                  </m:sSub>
                </m:e>
              </m:mr>
            </m:m>
          </m:e>
        </m:d>
      </m:oMath>
      <w:r w:rsidR="00B46AC1" w:rsidRPr="00082E25">
        <w:rPr>
          <w:rFonts w:ascii="Times New Roman" w:hAnsi="Times New Roman" w:cs="Times New Roman"/>
          <w:sz w:val="24"/>
          <w:szCs w:val="24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w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q</m:t>
                        </m:r>
                      </m:e>
                    </m:mr>
                  </m:m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h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T</m:t>
                  </m:r>
                </m:e>
              </m:mr>
            </m:m>
          </m:e>
        </m:d>
      </m:oMath>
      <w:r w:rsidR="00B46AC1" w:rsidRPr="00082E25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B46AC1" w:rsidRPr="00082E25">
        <w:rPr>
          <w:rFonts w:ascii="Times New Roman" w:hAnsi="Times New Roman" w:cs="Times New Roman"/>
          <w:sz w:val="24"/>
          <w:szCs w:val="24"/>
        </w:rPr>
        <w:t xml:space="preserve">+  </w:t>
      </w:r>
      <w:proofErr w:type="gramEnd"/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ε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1t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ε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2t</m:t>
                      </m:r>
                    </m:sub>
                  </m:sSub>
                </m:e>
              </m:mr>
            </m:m>
          </m:e>
        </m:d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B46AC1" w:rsidRPr="00082E25">
        <w:rPr>
          <w:rFonts w:ascii="Times New Roman" w:hAnsi="Times New Roman" w:cs="Times New Roman"/>
          <w:sz w:val="24"/>
          <w:szCs w:val="24"/>
        </w:rPr>
        <w:t>,                                                                                        (16)</w:t>
      </w:r>
    </w:p>
    <w:p w:rsidR="00E6629A" w:rsidRDefault="00E6629A"/>
    <w:p w:rsidR="00E6629A" w:rsidRDefault="00E6629A"/>
    <w:p w:rsidR="00E6629A" w:rsidRDefault="00B46AC1">
      <w:r>
        <w:t>Restricted form: steady state</w:t>
      </w:r>
    </w:p>
    <w:p w:rsidR="00B46AC1" w:rsidRDefault="001F27F9"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</m:t>
                      </m:r>
                    </m:e>
                    <m:sub/>
                  </m:sSub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e>
                    <m:sub/>
                  </m:sSub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h</m:t>
                      </m:r>
                    </m:e>
                    <m:sub/>
                  </m:sSub>
                </m:e>
              </m:mr>
            </m:m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m>
                        <m:mPr>
                          <m:mcs>
                            <m:mc>
                              <m:mcPr>
                                <m:count m:val="3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-54294.19</m:t>
                            </m:r>
                          </m:e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-7479.517</m:t>
                            </m:r>
                          </m:e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-1343.609</m:t>
                            </m:r>
                          </m:e>
                        </m:mr>
                      </m:m>
                    </m:e>
                    <m:sub/>
                  </m:sSub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-0.902603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-24.65809</m:t>
                  </m:r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-1464.456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-1343.609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275.0678</m:t>
                        </m:r>
                      </m:e>
                    </m:mr>
                  </m:m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0.176405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24.65809</m:t>
                  </m:r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55759.646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8823.126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1068.5412</m:t>
                        </m:r>
                      </m:e>
                    </m:mr>
                  </m:m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0.726198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</m:t>
                  </m:r>
                </m:e>
              </m:mr>
            </m:m>
          </m:e>
        </m:d>
      </m:oMath>
      <w:r w:rsidR="00B46AC1" w:rsidRPr="00082E25">
        <w:rPr>
          <w:rFonts w:ascii="Times New Roman" w:hAnsi="Times New Roman" w:cs="Times New Roman"/>
          <w:sz w:val="24"/>
          <w:szCs w:val="24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w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q</m:t>
                        </m:r>
                      </m:e>
                    </m:mr>
                  </m:m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h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T</m:t>
                  </m:r>
                </m:e>
              </m:mr>
            </m:m>
          </m:e>
        </m:d>
      </m:oMath>
    </w:p>
    <w:p w:rsidR="00E6629A" w:rsidRDefault="00E6629A"/>
    <w:p w:rsidR="00E6629A" w:rsidRDefault="00570C0D">
      <w:r>
        <w:t>Dynamics</w:t>
      </w:r>
    </w:p>
    <w:p w:rsidR="00570C0D" w:rsidRDefault="001F27F9"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∆s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∆s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k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∆s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</m:t>
                      </m:r>
                    </m:sub>
                  </m:sSub>
                </m:e>
              </m:mr>
            </m:m>
          </m:e>
        </m:d>
      </m:oMath>
      <w:r w:rsidR="00570C0D" w:rsidRPr="00082E25">
        <w:rPr>
          <w:rFonts w:ascii="Times New Roman" w:hAnsi="Times New Roman" w:cs="Times New Roman"/>
          <w:sz w:val="24"/>
          <w:szCs w:val="24"/>
        </w:rPr>
        <w:t xml:space="preserve"> =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0.184677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1.312616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0.015179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0.465997</m:t>
                  </m:r>
                </m:e>
              </m:mr>
              <m:mr>
                <m:e/>
                <m:e/>
              </m:mr>
            </m:m>
          </m:e>
        </m:d>
      </m:oMath>
      <w:r w:rsidR="00570C0D" w:rsidRPr="00082E25">
        <w:rPr>
          <w:rFonts w:ascii="Times New Roman" w:hAnsi="Times New Roman" w:cs="Times New Roman"/>
          <w:sz w:val="24"/>
          <w:szCs w:val="24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∆s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l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t-1</m:t>
                      </m:r>
                    </m:sub>
                  </m:sSub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∆s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k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t-1</m:t>
                            </m:r>
                          </m:sub>
                        </m:sSub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∆s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t-1</m:t>
                            </m:r>
                          </m:sub>
                        </m:sSub>
                      </m:e>
                    </m:mr>
                  </m:m>
                </m:e>
              </m:mr>
            </m:m>
          </m:e>
        </m:d>
      </m:oMath>
      <w:r w:rsidR="00570C0D" w:rsidRPr="00082E25">
        <w:rPr>
          <w:rFonts w:ascii="Times New Roman" w:hAnsi="Times New Roman" w:cs="Times New Roman"/>
          <w:sz w:val="24"/>
          <w:szCs w:val="24"/>
        </w:rPr>
        <w:t xml:space="preserve"> +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-78445.15</m:t>
                      </m:r>
                    </m:e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965.6815</m:t>
                            </m:r>
                          </m:e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-0.884053</m:t>
                            </m:r>
                          </m:e>
                        </m:mr>
                      </m:m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-0.093129</m:t>
                      </m:r>
                    </m:e>
                  </m:mr>
                  <m:m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3589.526</m:t>
                      </m:r>
                    </m:e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332.5547</m:t>
                            </m:r>
                          </m:e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0.139175</m:t>
                            </m:r>
                          </m:e>
                        </m:mr>
                      </m:m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0.000611</m:t>
                      </m:r>
                    </m:e>
                  </m:mr>
                  <m:mr>
                    <m:e/>
                    <m:e/>
                    <m:e/>
                  </m:mr>
                </m:m>
              </m:e>
            </m:d>
          </m:e>
        </m:d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w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t</m:t>
                            </m:r>
                          </m:sub>
                        </m:sSub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q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t</m:t>
                            </m:r>
                          </m:sub>
                        </m:sSub>
                      </m:e>
                    </m:mr>
                  </m:m>
                </m:e>
              </m:m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ht</m:t>
                            </m:r>
                          </m:sub>
                        </m:sSub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∆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t</m:t>
                            </m:r>
                          </m:sub>
                        </m:sSub>
                      </m:e>
                    </m:mr>
                  </m:m>
                </m:e>
              </m:mr>
            </m:m>
          </m:e>
        </m:d>
      </m:oMath>
      <w:r w:rsidR="00570C0D" w:rsidRPr="00082E25">
        <w:rPr>
          <w:rFonts w:ascii="Times New Roman" w:hAnsi="Times New Roman" w:cs="Times New Roman"/>
          <w:sz w:val="24"/>
          <w:szCs w:val="24"/>
        </w:rPr>
        <w:t xml:space="preserve"> -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0.325326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0.761589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0..006916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0.009125</m:t>
                  </m:r>
                </m:e>
              </m:mr>
              <m:mr>
                <m:e/>
                <m:e/>
              </m:mr>
            </m:m>
          </m:e>
        </m:d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s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l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t-1</m:t>
                            </m:r>
                          </m:sub>
                        </m:sSub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s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k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t-1</m:t>
                            </m:r>
                          </m:sub>
                        </m:sSub>
                      </m:e>
                    </m:mr>
                  </m:m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t-1</m:t>
                      </m:r>
                    </m:sub>
                  </m:sSub>
                </m:e>
              </m:mr>
            </m:m>
          </m:e>
        </m:d>
      </m:oMath>
    </w:p>
    <w:p w:rsidR="00E6629A" w:rsidRDefault="00E6629A"/>
    <w:p w:rsidR="00E6629A" w:rsidRDefault="001F27F9">
      <w:r>
        <w:t xml:space="preserve">And from the above functions how to use </w:t>
      </w:r>
      <w:proofErr w:type="spellStart"/>
      <w:r>
        <w:t>EViews</w:t>
      </w:r>
      <w:proofErr w:type="spellEnd"/>
      <w:r>
        <w:t xml:space="preserve"> to calculate out the </w:t>
      </w:r>
      <w:proofErr w:type="spellStart"/>
      <w:r>
        <w:t>elasticities</w:t>
      </w:r>
      <w:proofErr w:type="spellEnd"/>
      <w:r>
        <w:t xml:space="preserve"> similar to the following. I am not familiar with </w:t>
      </w:r>
      <w:proofErr w:type="spellStart"/>
      <w:r>
        <w:t>EViews</w:t>
      </w:r>
      <w:proofErr w:type="spellEnd"/>
      <w:r>
        <w:t>. Please do give me a clue.</w:t>
      </w:r>
      <w:bookmarkStart w:id="0" w:name="_GoBack"/>
      <w:bookmarkEnd w:id="0"/>
    </w:p>
    <w:p w:rsidR="001F27F9" w:rsidRDefault="001F27F9">
      <w:r>
        <w:rPr>
          <w:noProof/>
        </w:rPr>
        <w:lastRenderedPageBreak/>
        <w:drawing>
          <wp:inline distT="0" distB="0" distL="0" distR="0" wp14:anchorId="23F5E461" wp14:editId="64A31CBF">
            <wp:extent cx="5162550" cy="78771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787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29A" w:rsidRDefault="00E6629A"/>
    <w:sectPr w:rsidR="00E6629A" w:rsidSect="001410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29A"/>
    <w:rsid w:val="001410A4"/>
    <w:rsid w:val="001F27F9"/>
    <w:rsid w:val="00244DA1"/>
    <w:rsid w:val="0024693B"/>
    <w:rsid w:val="00274DFF"/>
    <w:rsid w:val="00433E1C"/>
    <w:rsid w:val="00493FC6"/>
    <w:rsid w:val="00570C0D"/>
    <w:rsid w:val="00B46AC1"/>
    <w:rsid w:val="00E6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6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2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6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2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5E943-9585-4E1B-A221-258DFB64C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D2B1CAB9.dotm</Template>
  <TotalTime>100</TotalTime>
  <Pages>3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Reading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Qi Mao</dc:creator>
  <cp:lastModifiedBy>Qi Mao</cp:lastModifiedBy>
  <cp:revision>3</cp:revision>
  <dcterms:created xsi:type="dcterms:W3CDTF">2014-03-02T20:11:00Z</dcterms:created>
  <dcterms:modified xsi:type="dcterms:W3CDTF">2014-03-05T05:09:00Z</dcterms:modified>
</cp:coreProperties>
</file>