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89" w:rsidRDefault="006C3589">
      <w:r>
        <w:t xml:space="preserve">    I have tested the function 16 and get the results.  I am not familiar with </w:t>
      </w:r>
      <w:proofErr w:type="spellStart"/>
      <w:r>
        <w:t>EViews</w:t>
      </w:r>
      <w:proofErr w:type="spellEnd"/>
      <w:r>
        <w:t xml:space="preserve"> and may I ask whether my results are correctly.    </w:t>
      </w:r>
    </w:p>
    <w:p w:rsidR="006A6D30" w:rsidRDefault="006C3589">
      <w:r>
        <w:t xml:space="preserve">First, let me attach the functions and </w:t>
      </w:r>
      <w:proofErr w:type="spellStart"/>
      <w:r>
        <w:t>EViews</w:t>
      </w:r>
      <w:proofErr w:type="spellEnd"/>
      <w:r>
        <w:t xml:space="preserve"> results. </w:t>
      </w:r>
      <w:bookmarkStart w:id="0" w:name="_GoBack"/>
      <w:bookmarkEnd w:id="0"/>
    </w:p>
    <w:p w:rsidR="006C3589" w:rsidRDefault="006C3589"/>
    <w:p w:rsidR="006C3589" w:rsidRDefault="006C3589">
      <w:r>
        <w:t>Functions for testing</w:t>
      </w:r>
    </w:p>
    <w:p w:rsidR="006C3589" w:rsidRPr="00A0606D" w:rsidRDefault="003F48C9" w:rsidP="006C3589">
      <w:pPr>
        <w:jc w:val="both"/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32</m:t>
                      </m:r>
                    </m:sub>
                  </m:sSub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+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14</m:t>
                          </m:r>
                        </m:sub>
                      </m:sSub>
                    </m:e>
                  </m:m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⋮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⋱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⋮</m:t>
                      </m:r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34</m:t>
                          </m:r>
                        </m:sub>
                      </m:sSub>
                    </m:e>
                  </m:mr>
                </m:m>
              </m:e>
            </m:d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∆q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∆y</m:t>
                        </m:r>
                      </m:e>
                    </m:mr>
                  </m:m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32</m:t>
                      </m:r>
                    </m:sub>
                  </m:sSub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10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30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34</m:t>
                      </m:r>
                    </m:sub>
                  </m:sSub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</m:mr>
                  </m:m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mr>
            </m:m>
          </m:e>
        </m:d>
      </m:oMath>
      <w:r w:rsidR="006C3589" w:rsidRPr="00A0606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C3589" w:rsidRPr="00A0606D">
        <w:rPr>
          <w:rFonts w:ascii="Times New Roman" w:hAnsi="Times New Roman" w:cs="Times New Roman"/>
          <w:sz w:val="24"/>
          <w:szCs w:val="24"/>
        </w:rPr>
        <w:t xml:space="preserve">+  </w:t>
      </w:r>
      <w:proofErr w:type="gramEnd"/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1t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2t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6C3589" w:rsidRPr="00A0606D">
        <w:rPr>
          <w:rFonts w:ascii="Times New Roman" w:hAnsi="Times New Roman" w:cs="Times New Roman"/>
          <w:sz w:val="24"/>
          <w:szCs w:val="24"/>
        </w:rPr>
        <w:t>,                                                                                        (16)</w:t>
      </w:r>
    </w:p>
    <w:p w:rsidR="006A6D30" w:rsidRPr="00B82DA8" w:rsidRDefault="003F48C9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21</m:t>
              </m:r>
            </m:sub>
          </m:sSub>
        </m:oMath>
      </m:oMathPara>
    </w:p>
    <w:p w:rsidR="00B82DA8" w:rsidRDefault="003F48C9"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=-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24</m:t>
              </m:r>
            </m:sub>
          </m:sSub>
        </m:oMath>
      </m:oMathPara>
    </w:p>
    <w:p w:rsidR="006A6D30" w:rsidRDefault="00D523DD">
      <w:r>
        <w:t xml:space="preserve">And other </w:t>
      </w:r>
      <w:r w:rsidR="00FB4328">
        <w:t>restrictions are related to Holly’s paper (attached in the email)</w:t>
      </w:r>
    </w:p>
    <w:p w:rsidR="006A6D30" w:rsidRDefault="006A6D30"/>
    <w:p w:rsidR="006A6D30" w:rsidRDefault="00B82DA8">
      <w:r>
        <w:t>The results are in the following page.</w:t>
      </w:r>
    </w:p>
    <w:p w:rsidR="006A6D30" w:rsidRDefault="006A6D30">
      <w:r>
        <w:rPr>
          <w:noProof/>
        </w:rPr>
        <w:lastRenderedPageBreak/>
        <w:drawing>
          <wp:inline distT="0" distB="0" distL="0" distR="0" wp14:anchorId="19D96ACB" wp14:editId="45FC519F">
            <wp:extent cx="421894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89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DA8" w:rsidRDefault="00B82DA8"/>
    <w:p w:rsidR="00B82DA8" w:rsidRDefault="005E6CAB">
      <w:r>
        <w:lastRenderedPageBreak/>
        <w:t xml:space="preserve">And </w:t>
      </w:r>
      <w:r w:rsidR="009328B0">
        <w:t>besides</w:t>
      </w:r>
      <w:r>
        <w:t xml:space="preserve"> the results</w:t>
      </w:r>
      <w:r w:rsidR="009328B0">
        <w:t>, I have tried many ways for</w:t>
      </w:r>
      <w:r w:rsidR="0096170D">
        <w:t xml:space="preserve"> the partial </w:t>
      </w:r>
      <w:proofErr w:type="spellStart"/>
      <w:r w:rsidR="0096170D">
        <w:t>elasticities</w:t>
      </w:r>
      <w:proofErr w:type="spellEnd"/>
      <w:r w:rsidR="0096170D">
        <w:t xml:space="preserve">. </w:t>
      </w:r>
      <w:r>
        <w:t>If the results are feasible, how can we reach the</w:t>
      </w:r>
      <w:r w:rsidR="0096170D">
        <w:t xml:space="preserve"> similar</w:t>
      </w:r>
      <w:r>
        <w:t xml:space="preserve"> partial </w:t>
      </w:r>
      <w:proofErr w:type="spellStart"/>
      <w:r>
        <w:t>elasticities</w:t>
      </w:r>
      <w:proofErr w:type="spellEnd"/>
      <w:r>
        <w:t xml:space="preserve"> on page </w:t>
      </w:r>
      <w:proofErr w:type="gramStart"/>
      <w:r>
        <w:t>121.</w:t>
      </w:r>
      <w:proofErr w:type="gramEnd"/>
      <w:r w:rsidR="009328B0">
        <w:t xml:space="preserve"> Would you like to give me some suggestions? Thank you very much.</w:t>
      </w:r>
    </w:p>
    <w:p w:rsidR="00B82DA8" w:rsidRDefault="005E6CAB">
      <w:r>
        <w:rPr>
          <w:noProof/>
        </w:rPr>
        <w:drawing>
          <wp:inline distT="0" distB="0" distL="0" distR="0" wp14:anchorId="71A50E7C" wp14:editId="2D50CB5C">
            <wp:extent cx="2933700" cy="904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CEA" w:rsidRDefault="00BE4CEA">
      <w:r>
        <w:t>The above is on page 121 of Holly’s paper (in the following page)</w:t>
      </w:r>
    </w:p>
    <w:p w:rsidR="009328B0" w:rsidRDefault="00BE4CEA">
      <w:r>
        <w:rPr>
          <w:noProof/>
        </w:rPr>
        <w:lastRenderedPageBreak/>
        <w:drawing>
          <wp:inline distT="0" distB="0" distL="0" distR="0" wp14:anchorId="3FC48318" wp14:editId="44E11AEC">
            <wp:extent cx="5436235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6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8B0" w:rsidRDefault="009328B0"/>
    <w:p w:rsidR="009328B0" w:rsidRDefault="009328B0"/>
    <w:sectPr w:rsidR="009328B0" w:rsidSect="00141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30"/>
    <w:rsid w:val="001410A4"/>
    <w:rsid w:val="00244DA1"/>
    <w:rsid w:val="00274DFF"/>
    <w:rsid w:val="003F48C9"/>
    <w:rsid w:val="005E6CAB"/>
    <w:rsid w:val="006A6D30"/>
    <w:rsid w:val="006C3589"/>
    <w:rsid w:val="009328B0"/>
    <w:rsid w:val="0096170D"/>
    <w:rsid w:val="00B82DA8"/>
    <w:rsid w:val="00BE4CEA"/>
    <w:rsid w:val="00D523DD"/>
    <w:rsid w:val="00F440A4"/>
    <w:rsid w:val="00FB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D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D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8F0F2-69B3-4133-9EB3-DADBF6AD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CB08C531.dotm</Template>
  <TotalTime>49</TotalTime>
  <Pages>5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Reading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 Mao</dc:creator>
  <cp:lastModifiedBy>Qi Mao</cp:lastModifiedBy>
  <cp:revision>6</cp:revision>
  <dcterms:created xsi:type="dcterms:W3CDTF">2014-02-28T00:05:00Z</dcterms:created>
  <dcterms:modified xsi:type="dcterms:W3CDTF">2014-02-28T00:59:00Z</dcterms:modified>
</cp:coreProperties>
</file>